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2D9" w:rsidRPr="009A2EEC" w:rsidRDefault="00CE62D9" w:rsidP="009A2EEC">
      <w:pPr>
        <w:jc w:val="center"/>
        <w:rPr>
          <w:rFonts w:ascii="彩虹小标宋" w:eastAsia="彩虹小标宋" w:hAnsi="宋体"/>
          <w:color w:val="000000"/>
          <w:sz w:val="28"/>
          <w:szCs w:val="28"/>
        </w:rPr>
      </w:pPr>
      <w:r w:rsidRPr="009A2EEC">
        <w:rPr>
          <w:rFonts w:ascii="彩虹小标宋" w:eastAsia="彩虹小标宋" w:hAnsi="宋体" w:cs="彩虹小标宋" w:hint="eastAsia"/>
          <w:color w:val="000000"/>
          <w:sz w:val="28"/>
          <w:szCs w:val="28"/>
        </w:rPr>
        <w:t>个人征信客户授权书</w:t>
      </w:r>
    </w:p>
    <w:p w:rsidR="00CE62D9" w:rsidRPr="009A2EEC" w:rsidRDefault="00CE62D9" w:rsidP="00BA0559">
      <w:pPr>
        <w:adjustRightInd w:val="0"/>
        <w:snapToGrid w:val="0"/>
        <w:spacing w:line="400" w:lineRule="exact"/>
        <w:ind w:firstLineChars="200" w:firstLine="31680"/>
        <w:rPr>
          <w:rFonts w:ascii="彩虹粗仿宋" w:eastAsia="彩虹粗仿宋" w:hAnsi="宋体"/>
          <w:b/>
          <w:bCs/>
          <w:color w:val="000000"/>
          <w:sz w:val="24"/>
          <w:szCs w:val="24"/>
        </w:rPr>
      </w:pPr>
      <w:r w:rsidRPr="009A2EEC">
        <w:rPr>
          <w:rFonts w:ascii="彩虹粗仿宋" w:eastAsia="彩虹粗仿宋" w:hAnsi="宋体" w:cs="彩虹粗仿宋" w:hint="eastAsia"/>
          <w:b/>
          <w:bCs/>
          <w:color w:val="000000"/>
          <w:sz w:val="24"/>
          <w:szCs w:val="24"/>
        </w:rPr>
        <w:t>尊敬的客户：为了维护您的权益，请在签署本授权书前，仔细阅读本授权书各条款（特别是黑体字条款），关注您在授权书中的权利、义务。</w:t>
      </w:r>
    </w:p>
    <w:p w:rsidR="00CE62D9" w:rsidRPr="009A2EEC" w:rsidRDefault="00CE62D9" w:rsidP="00BA0559">
      <w:pPr>
        <w:adjustRightInd w:val="0"/>
        <w:snapToGrid w:val="0"/>
        <w:spacing w:line="400" w:lineRule="exact"/>
        <w:ind w:firstLineChars="200" w:firstLine="31680"/>
        <w:rPr>
          <w:rFonts w:ascii="彩虹粗仿宋" w:eastAsia="彩虹粗仿宋" w:hAnsi="宋体"/>
          <w:color w:val="000000"/>
          <w:sz w:val="24"/>
          <w:szCs w:val="24"/>
        </w:rPr>
      </w:pPr>
      <w:r w:rsidRPr="009A2EEC">
        <w:rPr>
          <w:rFonts w:ascii="彩虹粗仿宋" w:eastAsia="彩虹粗仿宋" w:hAnsi="宋体" w:cs="彩虹粗仿宋" w:hint="eastAsia"/>
          <w:color w:val="000000"/>
          <w:sz w:val="24"/>
          <w:szCs w:val="24"/>
        </w:rPr>
        <w:t>中国建设银行股份有限公司：</w:t>
      </w:r>
    </w:p>
    <w:p w:rsidR="00CE62D9" w:rsidRPr="009A2EEC" w:rsidRDefault="00CE62D9" w:rsidP="00BA0559">
      <w:pPr>
        <w:adjustRightInd w:val="0"/>
        <w:snapToGrid w:val="0"/>
        <w:spacing w:line="400" w:lineRule="exact"/>
        <w:ind w:firstLineChars="200" w:firstLine="31680"/>
        <w:rPr>
          <w:rFonts w:ascii="彩虹粗仿宋" w:eastAsia="彩虹粗仿宋" w:hAnsi="宋体"/>
          <w:b/>
          <w:bCs/>
          <w:sz w:val="24"/>
          <w:szCs w:val="24"/>
        </w:rPr>
      </w:pPr>
      <w:r w:rsidRPr="009A2EEC">
        <w:rPr>
          <w:rFonts w:ascii="彩虹粗仿宋" w:eastAsia="彩虹粗仿宋" w:hAnsi="宋体" w:cs="彩虹粗仿宋" w:hint="eastAsia"/>
          <w:color w:val="000000"/>
          <w:sz w:val="24"/>
          <w:szCs w:val="24"/>
        </w:rPr>
        <w:t>一、本人同意并不可撤销地授权：</w:t>
      </w:r>
      <w:r w:rsidRPr="009A2EEC">
        <w:rPr>
          <w:rFonts w:ascii="彩虹粗仿宋" w:eastAsia="彩虹粗仿宋" w:hAnsi="宋体" w:cs="彩虹粗仿宋" w:hint="eastAsia"/>
          <w:b/>
          <w:bCs/>
          <w:color w:val="000000"/>
          <w:sz w:val="24"/>
          <w:szCs w:val="24"/>
        </w:rPr>
        <w:t>贵行按照国家相关规定采集并向金融信用信息基础数据库及其他依法成立的征信机构提供本人个人信息和包括信贷信息在内的</w:t>
      </w:r>
      <w:r w:rsidRPr="009A2EEC">
        <w:rPr>
          <w:rFonts w:ascii="彩虹粗仿宋" w:eastAsia="彩虹粗仿宋" w:hAnsi="宋体" w:cs="彩虹粗仿宋" w:hint="eastAsia"/>
          <w:b/>
          <w:bCs/>
          <w:sz w:val="24"/>
          <w:szCs w:val="24"/>
        </w:rPr>
        <w:t>信用信息</w:t>
      </w:r>
      <w:r w:rsidRPr="009A2EEC">
        <w:rPr>
          <w:rFonts w:ascii="彩虹粗仿宋" w:eastAsia="彩虹粗仿宋" w:hAnsi="宋体" w:cs="彩虹粗仿宋" w:hint="eastAsia"/>
          <w:b/>
          <w:bCs/>
          <w:i/>
          <w:iCs/>
          <w:sz w:val="24"/>
          <w:szCs w:val="24"/>
        </w:rPr>
        <w:t>（特别提示：包含本人因未及时履行合同义务产生的不良信息）</w:t>
      </w:r>
      <w:r w:rsidRPr="009A2EEC">
        <w:rPr>
          <w:rFonts w:ascii="彩虹粗仿宋" w:eastAsia="彩虹粗仿宋" w:hAnsi="宋体" w:cs="彩虹粗仿宋" w:hint="eastAsia"/>
          <w:b/>
          <w:bCs/>
          <w:sz w:val="24"/>
          <w:szCs w:val="24"/>
        </w:rPr>
        <w:t>。</w:t>
      </w:r>
    </w:p>
    <w:p w:rsidR="00CE62D9" w:rsidRPr="009A2EEC" w:rsidRDefault="00CE62D9" w:rsidP="00BA0559">
      <w:pPr>
        <w:adjustRightInd w:val="0"/>
        <w:snapToGrid w:val="0"/>
        <w:spacing w:line="400" w:lineRule="exact"/>
        <w:ind w:firstLineChars="200" w:firstLine="31680"/>
        <w:rPr>
          <w:rFonts w:ascii="彩虹粗仿宋" w:eastAsia="彩虹粗仿宋" w:hAnsi="宋体"/>
          <w:b/>
          <w:bCs/>
          <w:sz w:val="24"/>
          <w:szCs w:val="24"/>
        </w:rPr>
      </w:pPr>
      <w:r w:rsidRPr="009A2EEC">
        <w:rPr>
          <w:rFonts w:ascii="彩虹粗仿宋" w:eastAsia="彩虹粗仿宋" w:hAnsi="宋体" w:cs="彩虹粗仿宋" w:hint="eastAsia"/>
          <w:color w:val="000000"/>
          <w:sz w:val="24"/>
          <w:szCs w:val="24"/>
        </w:rPr>
        <w:t>二、本人同意并不可撤销地授权：</w:t>
      </w:r>
      <w:r w:rsidRPr="009A2EEC">
        <w:rPr>
          <w:rFonts w:ascii="彩虹粗仿宋" w:eastAsia="彩虹粗仿宋" w:hAnsi="宋体" w:cs="彩虹粗仿宋" w:hint="eastAsia"/>
          <w:b/>
          <w:bCs/>
          <w:color w:val="000000"/>
          <w:sz w:val="24"/>
          <w:szCs w:val="24"/>
        </w:rPr>
        <w:t>贵行可以根据国家有关规定，在办理涉及本人的业务时，有权向</w:t>
      </w:r>
      <w:r w:rsidRPr="009A2EEC">
        <w:rPr>
          <w:rFonts w:ascii="彩虹粗仿宋" w:eastAsia="彩虹粗仿宋" w:hAnsi="宋体" w:cs="彩虹粗仿宋" w:hint="eastAsia"/>
          <w:b/>
          <w:bCs/>
          <w:sz w:val="24"/>
          <w:szCs w:val="24"/>
        </w:rPr>
        <w:t>金融信用信息基础数据库及其他依法成立的征信机构查询、打印、保存本人的信用信息，并用于下述用途：</w:t>
      </w:r>
      <w:r w:rsidRPr="009A2EEC">
        <w:rPr>
          <w:rFonts w:ascii="彩虹粗仿宋" w:eastAsia="彩虹粗仿宋" w:hAnsi="宋体" w:cs="彩虹粗仿宋" w:hint="eastAsia"/>
          <w:sz w:val="24"/>
          <w:szCs w:val="24"/>
        </w:rPr>
        <w:t>（请在下列选项中选择与实际相符的唯一用途，并在□内打√，选择最后一项，请注明具体业务及应用范畴</w:t>
      </w:r>
      <w:r>
        <w:rPr>
          <w:rFonts w:ascii="彩虹粗仿宋" w:eastAsia="彩虹粗仿宋" w:hAnsi="宋体" w:cs="彩虹粗仿宋" w:hint="eastAsia"/>
          <w:sz w:val="24"/>
          <w:szCs w:val="24"/>
        </w:rPr>
        <w:t>。</w:t>
      </w:r>
      <w:r w:rsidRPr="009A2EEC">
        <w:rPr>
          <w:rFonts w:ascii="彩虹粗仿宋" w:eastAsia="彩虹粗仿宋" w:hAnsi="宋体" w:cs="彩虹粗仿宋" w:hint="eastAsia"/>
          <w:sz w:val="24"/>
          <w:szCs w:val="24"/>
        </w:rPr>
        <w:t>）</w:t>
      </w:r>
    </w:p>
    <w:p w:rsidR="00CE62D9" w:rsidRPr="00AB0AF2" w:rsidRDefault="00CE62D9" w:rsidP="00BA0559">
      <w:pPr>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□审核本人</w:t>
      </w:r>
      <w:r w:rsidRPr="00CF1169">
        <w:rPr>
          <w:rFonts w:ascii="彩虹粗仿宋" w:eastAsia="彩虹粗仿宋" w:hAnsi="宋体" w:cs="彩虹粗仿宋" w:hint="eastAsia"/>
          <w:b/>
          <w:bCs/>
          <w:snapToGrid w:val="0"/>
          <w:color w:val="000000"/>
          <w:kern w:val="0"/>
          <w:sz w:val="24"/>
          <w:szCs w:val="24"/>
        </w:rPr>
        <w:t>贷款</w:t>
      </w:r>
      <w:r w:rsidRPr="00AB0AF2">
        <w:rPr>
          <w:rFonts w:ascii="彩虹粗仿宋" w:eastAsia="彩虹粗仿宋" w:hAnsi="宋体" w:cs="彩虹粗仿宋" w:hint="eastAsia"/>
          <w:snapToGrid w:val="0"/>
          <w:color w:val="000000"/>
          <w:kern w:val="0"/>
          <w:sz w:val="24"/>
          <w:szCs w:val="24"/>
        </w:rPr>
        <w:t>申请</w:t>
      </w:r>
      <w:r w:rsidRPr="00AB0AF2">
        <w:rPr>
          <w:rFonts w:ascii="彩虹粗仿宋" w:eastAsia="彩虹粗仿宋" w:hAnsi="宋体" w:cs="彩虹粗仿宋"/>
          <w:snapToGrid w:val="0"/>
          <w:color w:val="000000"/>
          <w:kern w:val="0"/>
          <w:sz w:val="24"/>
          <w:szCs w:val="24"/>
        </w:rPr>
        <w:t>,</w:t>
      </w:r>
      <w:r w:rsidRPr="00AB0AF2">
        <w:rPr>
          <w:rFonts w:ascii="彩虹粗仿宋" w:eastAsia="彩虹粗仿宋" w:hAnsi="宋体" w:cs="彩虹粗仿宋" w:hint="eastAsia"/>
          <w:snapToGrid w:val="0"/>
          <w:color w:val="000000"/>
          <w:kern w:val="0"/>
          <w:sz w:val="24"/>
          <w:szCs w:val="24"/>
        </w:rPr>
        <w:t>以及对所发放的贷款进行贷后风险管理；</w:t>
      </w:r>
    </w:p>
    <w:p w:rsidR="00CE62D9" w:rsidRPr="00AB0AF2" w:rsidRDefault="00CE62D9" w:rsidP="00BA0559">
      <w:pPr>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□审核本人</w:t>
      </w:r>
      <w:r w:rsidRPr="00CF1169">
        <w:rPr>
          <w:rFonts w:ascii="彩虹粗仿宋" w:eastAsia="彩虹粗仿宋" w:hAnsi="宋体" w:cs="彩虹粗仿宋" w:hint="eastAsia"/>
          <w:b/>
          <w:bCs/>
          <w:snapToGrid w:val="0"/>
          <w:color w:val="000000"/>
          <w:kern w:val="0"/>
          <w:sz w:val="24"/>
          <w:szCs w:val="24"/>
        </w:rPr>
        <w:t>贷记卡（信用卡，含专项分期业务）、准贷记卡</w:t>
      </w:r>
      <w:r w:rsidRPr="00AB0AF2">
        <w:rPr>
          <w:rFonts w:ascii="彩虹粗仿宋" w:eastAsia="彩虹粗仿宋" w:hAnsi="宋体" w:cs="彩虹粗仿宋" w:hint="eastAsia"/>
          <w:snapToGrid w:val="0"/>
          <w:color w:val="000000"/>
          <w:kern w:val="0"/>
          <w:sz w:val="24"/>
          <w:szCs w:val="24"/>
        </w:rPr>
        <w:t>申请，以及对所发放贷记卡（信用卡，含专项分期业务）、准贷记卡进行贷后风险管理；</w:t>
      </w:r>
    </w:p>
    <w:p w:rsidR="00CE62D9" w:rsidRPr="00AB0AF2" w:rsidRDefault="00CE62D9" w:rsidP="00BA0559">
      <w:pPr>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□审核本人作为</w:t>
      </w:r>
      <w:r w:rsidRPr="00CF1169">
        <w:rPr>
          <w:rFonts w:ascii="彩虹粗仿宋" w:eastAsia="彩虹粗仿宋" w:hAnsi="宋体" w:cs="彩虹粗仿宋" w:hint="eastAsia"/>
          <w:b/>
          <w:bCs/>
          <w:snapToGrid w:val="0"/>
          <w:color w:val="000000"/>
          <w:kern w:val="0"/>
          <w:sz w:val="24"/>
          <w:szCs w:val="24"/>
        </w:rPr>
        <w:t>担保人</w:t>
      </w:r>
      <w:r w:rsidRPr="00AB0AF2">
        <w:rPr>
          <w:rFonts w:ascii="彩虹粗仿宋" w:eastAsia="彩虹粗仿宋" w:hAnsi="宋体" w:cs="彩虹粗仿宋" w:hint="eastAsia"/>
          <w:snapToGrid w:val="0"/>
          <w:color w:val="000000"/>
          <w:kern w:val="0"/>
          <w:sz w:val="24"/>
          <w:szCs w:val="24"/>
        </w:rPr>
        <w:t>，以及对所担保业务进行贷后风险管理；</w:t>
      </w:r>
    </w:p>
    <w:p w:rsidR="00CE62D9" w:rsidRPr="00AB0AF2" w:rsidRDefault="00CE62D9" w:rsidP="00BA0559">
      <w:pPr>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□审核本人作为提出</w:t>
      </w:r>
      <w:r w:rsidRPr="00CF1169">
        <w:rPr>
          <w:rFonts w:ascii="彩虹粗仿宋" w:eastAsia="彩虹粗仿宋" w:hAnsi="宋体" w:cs="彩虹粗仿宋" w:hint="eastAsia"/>
          <w:b/>
          <w:bCs/>
          <w:snapToGrid w:val="0"/>
          <w:color w:val="000000"/>
          <w:kern w:val="0"/>
          <w:sz w:val="24"/>
          <w:szCs w:val="24"/>
        </w:rPr>
        <w:t>特约商户</w:t>
      </w:r>
      <w:r w:rsidRPr="00AB0AF2">
        <w:rPr>
          <w:rFonts w:ascii="彩虹粗仿宋" w:eastAsia="彩虹粗仿宋" w:hAnsi="宋体" w:cs="彩虹粗仿宋" w:hint="eastAsia"/>
          <w:snapToGrid w:val="0"/>
          <w:color w:val="000000"/>
          <w:kern w:val="0"/>
          <w:sz w:val="24"/>
          <w:szCs w:val="24"/>
        </w:rPr>
        <w:t>申请的个人或组织</w:t>
      </w:r>
      <w:r w:rsidRPr="00AB0AF2">
        <w:rPr>
          <w:rFonts w:ascii="彩虹粗仿宋" w:eastAsia="彩虹粗仿宋" w:hAnsi="宋体" w:cs="彩虹粗仿宋"/>
          <w:snapToGrid w:val="0"/>
          <w:color w:val="000000"/>
          <w:kern w:val="0"/>
          <w:sz w:val="24"/>
          <w:szCs w:val="24"/>
        </w:rPr>
        <w:t>/</w:t>
      </w:r>
      <w:r w:rsidRPr="00AB0AF2">
        <w:rPr>
          <w:rFonts w:ascii="彩虹粗仿宋" w:eastAsia="彩虹粗仿宋" w:hAnsi="宋体" w:cs="彩虹粗仿宋" w:hint="eastAsia"/>
          <w:snapToGrid w:val="0"/>
          <w:color w:val="000000"/>
          <w:kern w:val="0"/>
          <w:sz w:val="24"/>
          <w:szCs w:val="24"/>
        </w:rPr>
        <w:t>机构的负责人、法定代表人、出资人、企业经营者、实际控制人及其配偶；</w:t>
      </w:r>
    </w:p>
    <w:p w:rsidR="00CE62D9" w:rsidRPr="00AB0AF2" w:rsidRDefault="00CE62D9" w:rsidP="00BA0559">
      <w:pPr>
        <w:tabs>
          <w:tab w:val="left" w:pos="1260"/>
        </w:tabs>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w:t>
      </w:r>
      <w:r>
        <w:rPr>
          <w:rFonts w:ascii="彩虹粗仿宋" w:eastAsia="彩虹粗仿宋" w:hAnsi="宋体" w:cs="彩虹粗仿宋" w:hint="eastAsia"/>
          <w:snapToGrid w:val="0"/>
          <w:color w:val="000000"/>
          <w:kern w:val="0"/>
          <w:sz w:val="24"/>
          <w:szCs w:val="24"/>
        </w:rPr>
        <w:t>审核本人作为提出</w:t>
      </w:r>
      <w:r w:rsidRPr="00CF1169">
        <w:rPr>
          <w:rFonts w:ascii="彩虹粗仿宋" w:eastAsia="彩虹粗仿宋" w:hAnsi="宋体" w:cs="彩虹粗仿宋" w:hint="eastAsia"/>
          <w:b/>
          <w:bCs/>
          <w:snapToGrid w:val="0"/>
          <w:color w:val="000000"/>
          <w:kern w:val="0"/>
          <w:sz w:val="24"/>
          <w:szCs w:val="24"/>
        </w:rPr>
        <w:t>授信申请、提供担保、合作方准入</w:t>
      </w:r>
      <w:r w:rsidRPr="00AB0AF2">
        <w:rPr>
          <w:rFonts w:ascii="彩虹粗仿宋" w:eastAsia="彩虹粗仿宋" w:hAnsi="宋体" w:cs="彩虹粗仿宋" w:hint="eastAsia"/>
          <w:snapToGrid w:val="0"/>
          <w:color w:val="000000"/>
          <w:kern w:val="0"/>
          <w:sz w:val="24"/>
          <w:szCs w:val="24"/>
        </w:rPr>
        <w:t>的法人或其他组织的</w:t>
      </w:r>
      <w:r w:rsidRPr="00CF1169">
        <w:rPr>
          <w:rFonts w:ascii="彩虹粗仿宋" w:eastAsia="彩虹粗仿宋" w:hAnsi="宋体" w:cs="彩虹粗仿宋" w:hint="eastAsia"/>
          <w:b/>
          <w:bCs/>
          <w:snapToGrid w:val="0"/>
          <w:color w:val="000000"/>
          <w:kern w:val="0"/>
          <w:sz w:val="24"/>
          <w:szCs w:val="24"/>
        </w:rPr>
        <w:t>负责人、法定代表人、出资人、企业经营者、实际控制人及其配偶</w:t>
      </w:r>
      <w:r w:rsidRPr="00AB0AF2">
        <w:rPr>
          <w:rFonts w:ascii="彩虹粗仿宋" w:eastAsia="彩虹粗仿宋" w:hAnsi="宋体" w:cs="彩虹粗仿宋" w:hint="eastAsia"/>
          <w:snapToGrid w:val="0"/>
          <w:color w:val="000000"/>
          <w:kern w:val="0"/>
          <w:sz w:val="24"/>
          <w:szCs w:val="24"/>
        </w:rPr>
        <w:t>，以及对所发放的信贷业务、所担保业务、合作业务进行贷后风险管理；</w:t>
      </w:r>
      <w:bookmarkStart w:id="0" w:name="_GoBack"/>
      <w:bookmarkEnd w:id="0"/>
    </w:p>
    <w:p w:rsidR="00CE62D9" w:rsidRPr="00AB0AF2" w:rsidRDefault="00CE62D9" w:rsidP="00BA0559">
      <w:pPr>
        <w:tabs>
          <w:tab w:val="left" w:pos="1260"/>
        </w:tabs>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□受理、核查、反馈本人</w:t>
      </w:r>
      <w:r w:rsidRPr="00CF1169">
        <w:rPr>
          <w:rFonts w:ascii="彩虹粗仿宋" w:eastAsia="彩虹粗仿宋" w:hAnsi="宋体" w:cs="彩虹粗仿宋" w:hint="eastAsia"/>
          <w:b/>
          <w:bCs/>
          <w:snapToGrid w:val="0"/>
          <w:color w:val="000000"/>
          <w:kern w:val="0"/>
          <w:sz w:val="24"/>
          <w:szCs w:val="24"/>
        </w:rPr>
        <w:t>异议</w:t>
      </w:r>
      <w:r w:rsidRPr="00AB0AF2">
        <w:rPr>
          <w:rFonts w:ascii="彩虹粗仿宋" w:eastAsia="彩虹粗仿宋" w:hAnsi="宋体" w:cs="彩虹粗仿宋" w:hint="eastAsia"/>
          <w:snapToGrid w:val="0"/>
          <w:color w:val="000000"/>
          <w:kern w:val="0"/>
          <w:sz w:val="24"/>
          <w:szCs w:val="24"/>
        </w:rPr>
        <w:t>申请；</w:t>
      </w:r>
    </w:p>
    <w:p w:rsidR="00CE62D9" w:rsidRPr="00AB0AF2" w:rsidRDefault="00CE62D9" w:rsidP="00BA0559">
      <w:pPr>
        <w:tabs>
          <w:tab w:val="left" w:pos="1260"/>
        </w:tabs>
        <w:adjustRightInd w:val="0"/>
        <w:snapToGrid w:val="0"/>
        <w:spacing w:line="400" w:lineRule="exact"/>
        <w:ind w:firstLineChars="200" w:firstLine="31680"/>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□向公积金管理中心提供本人的信用信息，用于审批</w:t>
      </w:r>
      <w:r w:rsidRPr="00CF1169">
        <w:rPr>
          <w:rFonts w:ascii="彩虹粗仿宋" w:eastAsia="彩虹粗仿宋" w:hAnsi="宋体" w:cs="彩虹粗仿宋" w:hint="eastAsia"/>
          <w:b/>
          <w:bCs/>
          <w:snapToGrid w:val="0"/>
          <w:color w:val="000000"/>
          <w:kern w:val="0"/>
          <w:sz w:val="24"/>
          <w:szCs w:val="24"/>
        </w:rPr>
        <w:t>公积金贷款或公积金提取</w:t>
      </w:r>
      <w:r w:rsidRPr="00AB0AF2">
        <w:rPr>
          <w:rFonts w:ascii="彩虹粗仿宋" w:eastAsia="彩虹粗仿宋" w:hAnsi="宋体" w:cs="彩虹粗仿宋" w:hint="eastAsia"/>
          <w:snapToGrid w:val="0"/>
          <w:color w:val="000000"/>
          <w:kern w:val="0"/>
          <w:sz w:val="24"/>
          <w:szCs w:val="24"/>
        </w:rPr>
        <w:t>审核；</w:t>
      </w:r>
    </w:p>
    <w:p w:rsidR="00CE62D9" w:rsidRDefault="00CE62D9" w:rsidP="00BA0559">
      <w:pPr>
        <w:tabs>
          <w:tab w:val="left" w:pos="1260"/>
        </w:tabs>
        <w:adjustRightInd w:val="0"/>
        <w:snapToGrid w:val="0"/>
        <w:spacing w:line="400" w:lineRule="exact"/>
        <w:ind w:firstLineChars="200" w:firstLine="31680"/>
        <w:jc w:val="left"/>
        <w:rPr>
          <w:rFonts w:ascii="彩虹粗仿宋" w:eastAsia="彩虹粗仿宋" w:hAnsi="宋体"/>
          <w:snapToGrid w:val="0"/>
          <w:color w:val="000000"/>
          <w:kern w:val="0"/>
          <w:sz w:val="24"/>
          <w:szCs w:val="24"/>
        </w:rPr>
      </w:pPr>
      <w:r w:rsidRPr="00AB0AF2">
        <w:rPr>
          <w:rFonts w:ascii="彩虹粗仿宋" w:eastAsia="彩虹粗仿宋" w:hAnsi="宋体" w:cs="彩虹粗仿宋" w:hint="eastAsia"/>
          <w:snapToGrid w:val="0"/>
          <w:color w:val="000000"/>
          <w:kern w:val="0"/>
          <w:sz w:val="24"/>
          <w:szCs w:val="24"/>
        </w:rPr>
        <w:t>□对向本人提供的其他贵行合法经营范围内的业务进行审核或风险管理，具体为：</w:t>
      </w:r>
    </w:p>
    <w:p w:rsidR="00CE62D9" w:rsidRPr="009A2EEC" w:rsidRDefault="00CE62D9" w:rsidP="00BA0559">
      <w:pPr>
        <w:tabs>
          <w:tab w:val="left" w:pos="1260"/>
        </w:tabs>
        <w:adjustRightInd w:val="0"/>
        <w:snapToGrid w:val="0"/>
        <w:spacing w:line="400" w:lineRule="exact"/>
        <w:ind w:firstLineChars="350" w:firstLine="31680"/>
        <w:jc w:val="left"/>
        <w:rPr>
          <w:rFonts w:ascii="彩虹粗仿宋" w:eastAsia="彩虹粗仿宋" w:hAnsi="宋体" w:cs="彩虹粗仿宋"/>
          <w:snapToGrid w:val="0"/>
          <w:color w:val="000000"/>
          <w:kern w:val="0"/>
          <w:sz w:val="24"/>
          <w:szCs w:val="24"/>
        </w:rPr>
      </w:pPr>
      <w:r>
        <w:rPr>
          <w:rFonts w:ascii="彩虹粗仿宋" w:eastAsia="彩虹粗仿宋" w:hAnsi="宋体" w:cs="彩虹粗仿宋"/>
          <w:snapToGrid w:val="0"/>
          <w:color w:val="000000"/>
          <w:kern w:val="0"/>
          <w:sz w:val="24"/>
          <w:szCs w:val="24"/>
        </w:rPr>
        <w:t>____ ___________________________________________________________</w:t>
      </w:r>
      <w:r w:rsidRPr="009A2EEC">
        <w:rPr>
          <w:rFonts w:ascii="彩虹粗仿宋" w:eastAsia="彩虹粗仿宋" w:hAnsi="宋体" w:cs="彩虹粗仿宋"/>
          <w:snapToGrid w:val="0"/>
          <w:color w:val="000000"/>
          <w:kern w:val="0"/>
          <w:sz w:val="24"/>
          <w:szCs w:val="24"/>
        </w:rPr>
        <w:t xml:space="preserve"> </w:t>
      </w:r>
    </w:p>
    <w:p w:rsidR="00CE62D9" w:rsidRPr="00AB0AF2" w:rsidRDefault="00CE62D9" w:rsidP="00BA0559">
      <w:pPr>
        <w:adjustRightInd w:val="0"/>
        <w:snapToGrid w:val="0"/>
        <w:spacing w:line="400" w:lineRule="exact"/>
        <w:ind w:firstLineChars="200" w:firstLine="31680"/>
        <w:rPr>
          <w:rFonts w:ascii="彩虹粗仿宋" w:eastAsia="彩虹粗仿宋" w:hAnsi="宋体"/>
          <w:sz w:val="24"/>
          <w:szCs w:val="24"/>
        </w:rPr>
      </w:pPr>
      <w:r w:rsidRPr="00AB0AF2">
        <w:rPr>
          <w:rFonts w:ascii="彩虹粗仿宋" w:eastAsia="彩虹粗仿宋" w:hAnsi="宋体" w:cs="彩虹粗仿宋" w:hint="eastAsia"/>
          <w:sz w:val="24"/>
          <w:szCs w:val="24"/>
        </w:rPr>
        <w:t>三、如果贵行超出本授权书范围进行数据报送和查询使用，则贵行应承担与此有关的法律责任。本授权书有效期至涉及本人的业务结清之日止。</w:t>
      </w:r>
    </w:p>
    <w:p w:rsidR="00CE62D9" w:rsidRPr="009A2EEC" w:rsidRDefault="00CE62D9" w:rsidP="00BA0559">
      <w:pPr>
        <w:adjustRightInd w:val="0"/>
        <w:snapToGrid w:val="0"/>
        <w:spacing w:line="400" w:lineRule="exact"/>
        <w:ind w:firstLineChars="200" w:firstLine="31680"/>
        <w:rPr>
          <w:rFonts w:ascii="彩虹粗仿宋" w:eastAsia="彩虹粗仿宋" w:hAnsi="宋体"/>
          <w:b/>
          <w:bCs/>
          <w:sz w:val="24"/>
          <w:szCs w:val="24"/>
        </w:rPr>
      </w:pPr>
      <w:r w:rsidRPr="00AB0AF2">
        <w:rPr>
          <w:rFonts w:ascii="彩虹粗仿宋" w:eastAsia="彩虹粗仿宋" w:hAnsi="宋体" w:cs="彩虹粗仿宋" w:hint="eastAsia"/>
          <w:b/>
          <w:bCs/>
          <w:sz w:val="24"/>
          <w:szCs w:val="24"/>
        </w:rPr>
        <w:t>四、若涉及本人在贵行业务未获批准办理，本授权书及本人信用报告等</w:t>
      </w:r>
      <w:r w:rsidRPr="009A2EEC">
        <w:rPr>
          <w:rFonts w:ascii="彩虹粗仿宋" w:eastAsia="彩虹粗仿宋" w:hAnsi="宋体" w:cs="彩虹粗仿宋" w:hint="eastAsia"/>
          <w:b/>
          <w:bCs/>
          <w:sz w:val="24"/>
          <w:szCs w:val="24"/>
        </w:rPr>
        <w:t>资料无须退回本人。</w:t>
      </w:r>
    </w:p>
    <w:p w:rsidR="00CE62D9" w:rsidRPr="009A2EEC" w:rsidRDefault="00CE62D9" w:rsidP="00BA0559">
      <w:pPr>
        <w:adjustRightInd w:val="0"/>
        <w:snapToGrid w:val="0"/>
        <w:spacing w:line="400" w:lineRule="exact"/>
        <w:ind w:firstLineChars="200" w:firstLine="31680"/>
        <w:rPr>
          <w:rFonts w:ascii="彩虹粗仿宋" w:eastAsia="彩虹粗仿宋" w:hAnsi="宋体"/>
          <w:b/>
          <w:bCs/>
          <w:sz w:val="24"/>
          <w:szCs w:val="24"/>
        </w:rPr>
      </w:pPr>
      <w:r w:rsidRPr="009A2EEC">
        <w:rPr>
          <w:rFonts w:ascii="彩虹粗仿宋" w:eastAsia="彩虹粗仿宋" w:hAnsi="宋体" w:cs="彩虹粗仿宋" w:hint="eastAsia"/>
          <w:b/>
          <w:bCs/>
          <w:sz w:val="24"/>
          <w:szCs w:val="24"/>
        </w:rPr>
        <w:t>五、本授权书内容与相关业务的合同条款不一致的，无论相关合同在本授权书之前或之后签署，均应以本授权书的内容为准</w:t>
      </w:r>
      <w:r w:rsidRPr="009A2EEC">
        <w:rPr>
          <w:rFonts w:ascii="彩虹粗仿宋" w:eastAsia="彩虹粗仿宋" w:hAnsi="Calibri" w:cs="彩虹粗仿宋" w:hint="eastAsia"/>
          <w:sz w:val="32"/>
          <w:szCs w:val="32"/>
        </w:rPr>
        <w:t>，</w:t>
      </w:r>
      <w:r w:rsidRPr="009A2EEC">
        <w:rPr>
          <w:rFonts w:ascii="彩虹粗仿宋" w:eastAsia="彩虹粗仿宋" w:hAnsi="宋体" w:cs="彩虹粗仿宋" w:hint="eastAsia"/>
          <w:b/>
          <w:bCs/>
          <w:sz w:val="24"/>
          <w:szCs w:val="24"/>
        </w:rPr>
        <w:t>但相关合同条款明确约定是针对本授权书内容所做修订的除外。</w:t>
      </w:r>
    </w:p>
    <w:p w:rsidR="00CE62D9" w:rsidRPr="009A2EEC" w:rsidRDefault="00CE62D9" w:rsidP="00BA0559">
      <w:pPr>
        <w:adjustRightInd w:val="0"/>
        <w:snapToGrid w:val="0"/>
        <w:spacing w:line="400" w:lineRule="exact"/>
        <w:ind w:firstLineChars="200" w:firstLine="31680"/>
        <w:rPr>
          <w:rFonts w:ascii="彩虹粗仿宋" w:eastAsia="彩虹粗仿宋" w:hAnsi="宋体"/>
          <w:b/>
          <w:bCs/>
          <w:sz w:val="24"/>
          <w:szCs w:val="24"/>
        </w:rPr>
      </w:pPr>
      <w:r w:rsidRPr="009A2EEC">
        <w:rPr>
          <w:rFonts w:ascii="彩虹粗仿宋" w:eastAsia="彩虹粗仿宋" w:hAnsi="宋体" w:cs="彩虹粗仿宋" w:hint="eastAsia"/>
          <w:b/>
          <w:bCs/>
          <w:sz w:val="24"/>
          <w:szCs w:val="24"/>
        </w:rPr>
        <w:t>本人声明：本人已仔细阅读上述所有条款，并已特别注意字体加黑的内容。贵行已应本人要求对相关条款予以明确说明。本人对所有条款的含义及相应的法律后果已全部通晓并充分理解，本人自愿作出上述授权、承诺和声明。</w:t>
      </w:r>
    </w:p>
    <w:p w:rsidR="00CE62D9" w:rsidRPr="009A2EEC" w:rsidRDefault="00CE62D9" w:rsidP="00BA0559">
      <w:pPr>
        <w:adjustRightInd w:val="0"/>
        <w:snapToGrid w:val="0"/>
        <w:spacing w:line="400" w:lineRule="exact"/>
        <w:ind w:firstLineChars="200" w:firstLine="31680"/>
        <w:rPr>
          <w:rFonts w:ascii="彩虹粗仿宋" w:eastAsia="彩虹粗仿宋" w:hAnsi="宋体"/>
          <w:color w:val="000000"/>
          <w:sz w:val="24"/>
          <w:szCs w:val="24"/>
        </w:rPr>
      </w:pPr>
      <w:r w:rsidRPr="009A2EEC">
        <w:rPr>
          <w:rFonts w:ascii="彩虹粗仿宋" w:eastAsia="彩虹粗仿宋" w:hAnsi="宋体" w:cs="彩虹粗仿宋" w:hint="eastAsia"/>
          <w:color w:val="000000"/>
          <w:sz w:val="24"/>
          <w:szCs w:val="24"/>
        </w:rPr>
        <w:t>本人姓名：</w:t>
      </w:r>
      <w:r w:rsidRPr="009A2EEC">
        <w:rPr>
          <w:rFonts w:ascii="彩虹粗仿宋" w:eastAsia="彩虹粗仿宋" w:hAnsi="宋体" w:cs="彩虹粗仿宋"/>
          <w:color w:val="000000"/>
          <w:sz w:val="24"/>
          <w:szCs w:val="24"/>
        </w:rPr>
        <w:t xml:space="preserve">                                </w:t>
      </w:r>
      <w:r w:rsidRPr="009A2EEC">
        <w:rPr>
          <w:rFonts w:ascii="彩虹粗仿宋" w:eastAsia="彩虹粗仿宋" w:hAnsi="宋体" w:cs="彩虹粗仿宋" w:hint="eastAsia"/>
          <w:color w:val="000000"/>
          <w:sz w:val="24"/>
          <w:szCs w:val="24"/>
        </w:rPr>
        <w:t>证件名称：</w:t>
      </w:r>
    </w:p>
    <w:p w:rsidR="00CE62D9" w:rsidRPr="009A2EEC" w:rsidRDefault="00CE62D9" w:rsidP="00BA0559">
      <w:pPr>
        <w:adjustRightInd w:val="0"/>
        <w:snapToGrid w:val="0"/>
        <w:spacing w:line="400" w:lineRule="exact"/>
        <w:ind w:firstLineChars="200" w:firstLine="31680"/>
        <w:rPr>
          <w:rFonts w:ascii="彩虹粗仿宋" w:eastAsia="彩虹粗仿宋" w:hAnsi="宋体"/>
          <w:color w:val="000000"/>
          <w:sz w:val="24"/>
          <w:szCs w:val="24"/>
        </w:rPr>
      </w:pPr>
      <w:r w:rsidRPr="009A2EEC">
        <w:rPr>
          <w:rFonts w:ascii="彩虹粗仿宋" w:eastAsia="彩虹粗仿宋" w:hAnsi="宋体" w:cs="彩虹粗仿宋" w:hint="eastAsia"/>
          <w:color w:val="000000"/>
          <w:sz w:val="24"/>
          <w:szCs w:val="24"/>
        </w:rPr>
        <w:t>签署日期：</w:t>
      </w:r>
      <w:r w:rsidRPr="009A2EEC">
        <w:rPr>
          <w:rFonts w:ascii="彩虹粗仿宋" w:eastAsia="彩虹粗仿宋" w:hAnsi="宋体" w:cs="彩虹粗仿宋"/>
          <w:color w:val="000000"/>
          <w:sz w:val="24"/>
          <w:szCs w:val="24"/>
        </w:rPr>
        <w:t xml:space="preserve">     </w:t>
      </w:r>
      <w:r w:rsidRPr="009A2EEC">
        <w:rPr>
          <w:rFonts w:ascii="彩虹粗仿宋" w:eastAsia="彩虹粗仿宋" w:hAnsi="宋体" w:cs="彩虹粗仿宋" w:hint="eastAsia"/>
          <w:color w:val="000000"/>
          <w:sz w:val="24"/>
          <w:szCs w:val="24"/>
        </w:rPr>
        <w:t>年</w:t>
      </w:r>
      <w:r w:rsidRPr="009A2EEC">
        <w:rPr>
          <w:rFonts w:ascii="彩虹粗仿宋" w:eastAsia="彩虹粗仿宋" w:hAnsi="宋体" w:cs="彩虹粗仿宋"/>
          <w:color w:val="000000"/>
          <w:sz w:val="24"/>
          <w:szCs w:val="24"/>
        </w:rPr>
        <w:t xml:space="preserve">   </w:t>
      </w:r>
      <w:r w:rsidRPr="009A2EEC">
        <w:rPr>
          <w:rFonts w:ascii="彩虹粗仿宋" w:eastAsia="彩虹粗仿宋" w:hAnsi="宋体" w:cs="彩虹粗仿宋" w:hint="eastAsia"/>
          <w:color w:val="000000"/>
          <w:sz w:val="24"/>
          <w:szCs w:val="24"/>
        </w:rPr>
        <w:t>月</w:t>
      </w:r>
      <w:r w:rsidRPr="009A2EEC">
        <w:rPr>
          <w:rFonts w:ascii="彩虹粗仿宋" w:eastAsia="彩虹粗仿宋" w:hAnsi="宋体" w:cs="彩虹粗仿宋"/>
          <w:color w:val="000000"/>
          <w:sz w:val="24"/>
          <w:szCs w:val="24"/>
        </w:rPr>
        <w:t xml:space="preserve">   </w:t>
      </w:r>
      <w:r w:rsidRPr="009A2EEC">
        <w:rPr>
          <w:rFonts w:ascii="彩虹粗仿宋" w:eastAsia="彩虹粗仿宋" w:hAnsi="宋体" w:cs="彩虹粗仿宋" w:hint="eastAsia"/>
          <w:color w:val="000000"/>
          <w:sz w:val="24"/>
          <w:szCs w:val="24"/>
        </w:rPr>
        <w:t>日</w:t>
      </w:r>
      <w:r>
        <w:rPr>
          <w:rFonts w:ascii="彩虹粗仿宋" w:eastAsia="彩虹粗仿宋" w:hAnsi="宋体" w:cs="彩虹粗仿宋"/>
          <w:color w:val="000000"/>
          <w:sz w:val="24"/>
          <w:szCs w:val="24"/>
        </w:rPr>
        <w:t xml:space="preserve">               </w:t>
      </w:r>
      <w:r w:rsidRPr="009A2EEC">
        <w:rPr>
          <w:rFonts w:ascii="彩虹粗仿宋" w:eastAsia="彩虹粗仿宋" w:hAnsi="宋体" w:cs="彩虹粗仿宋" w:hint="eastAsia"/>
          <w:color w:val="000000"/>
          <w:sz w:val="24"/>
          <w:szCs w:val="24"/>
        </w:rPr>
        <w:t>证件号码：</w:t>
      </w:r>
    </w:p>
    <w:p w:rsidR="00CE62D9" w:rsidRPr="006F09C9" w:rsidRDefault="00CE62D9" w:rsidP="005C1AB4">
      <w:pPr>
        <w:adjustRightInd w:val="0"/>
        <w:snapToGrid w:val="0"/>
        <w:spacing w:line="400" w:lineRule="exact"/>
        <w:ind w:firstLineChars="200" w:firstLine="31680"/>
        <w:rPr>
          <w:rFonts w:ascii="彩虹粗仿宋" w:eastAsia="彩虹粗仿宋" w:hAnsi="宋体"/>
          <w:b/>
          <w:bCs/>
          <w:color w:val="000000"/>
          <w:sz w:val="24"/>
          <w:szCs w:val="24"/>
        </w:rPr>
      </w:pPr>
      <w:r w:rsidRPr="009A2EEC">
        <w:rPr>
          <w:rFonts w:ascii="彩虹粗仿宋" w:eastAsia="彩虹粗仿宋" w:hAnsi="宋体" w:cs="彩虹粗仿宋" w:hint="eastAsia"/>
          <w:b/>
          <w:bCs/>
          <w:color w:val="000000"/>
          <w:sz w:val="24"/>
          <w:szCs w:val="24"/>
        </w:rPr>
        <w:t>（为保护您的合法权益，请您完整填写空白项内容。）</w:t>
      </w:r>
    </w:p>
    <w:sectPr w:rsidR="00CE62D9" w:rsidRPr="006F09C9" w:rsidSect="007B7A15">
      <w:pgSz w:w="11906" w:h="16838"/>
      <w:pgMar w:top="794" w:right="1021" w:bottom="794" w:left="102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62D9" w:rsidRDefault="00CE62D9">
      <w:r>
        <w:separator/>
      </w:r>
    </w:p>
  </w:endnote>
  <w:endnote w:type="continuationSeparator" w:id="0">
    <w:p w:rsidR="00CE62D9" w:rsidRDefault="00CE62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62D9" w:rsidRDefault="00CE62D9">
      <w:r>
        <w:separator/>
      </w:r>
    </w:p>
  </w:footnote>
  <w:footnote w:type="continuationSeparator" w:id="0">
    <w:p w:rsidR="00CE62D9" w:rsidRDefault="00CE62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55E7"/>
    <w:rsid w:val="00045866"/>
    <w:rsid w:val="00061545"/>
    <w:rsid w:val="0006370F"/>
    <w:rsid w:val="000861B5"/>
    <w:rsid w:val="0009234D"/>
    <w:rsid w:val="000A55E7"/>
    <w:rsid w:val="000A7701"/>
    <w:rsid w:val="000C07FD"/>
    <w:rsid w:val="00104508"/>
    <w:rsid w:val="001B0DFA"/>
    <w:rsid w:val="0029754C"/>
    <w:rsid w:val="002D3980"/>
    <w:rsid w:val="00326161"/>
    <w:rsid w:val="0037778D"/>
    <w:rsid w:val="00380AA1"/>
    <w:rsid w:val="003915D2"/>
    <w:rsid w:val="003B23CE"/>
    <w:rsid w:val="003D10C9"/>
    <w:rsid w:val="003D5AEF"/>
    <w:rsid w:val="0040691D"/>
    <w:rsid w:val="00413D08"/>
    <w:rsid w:val="00416479"/>
    <w:rsid w:val="00461826"/>
    <w:rsid w:val="0047355D"/>
    <w:rsid w:val="00492CF0"/>
    <w:rsid w:val="004A6370"/>
    <w:rsid w:val="004B3259"/>
    <w:rsid w:val="004F22B6"/>
    <w:rsid w:val="00597EFF"/>
    <w:rsid w:val="005B6EBB"/>
    <w:rsid w:val="005C1AB4"/>
    <w:rsid w:val="005C6C57"/>
    <w:rsid w:val="00656828"/>
    <w:rsid w:val="006A4B74"/>
    <w:rsid w:val="006B6FFB"/>
    <w:rsid w:val="006E757B"/>
    <w:rsid w:val="006F09C9"/>
    <w:rsid w:val="006F20CB"/>
    <w:rsid w:val="0072377D"/>
    <w:rsid w:val="00724947"/>
    <w:rsid w:val="0073163E"/>
    <w:rsid w:val="00783D68"/>
    <w:rsid w:val="007B087A"/>
    <w:rsid w:val="007B7A15"/>
    <w:rsid w:val="00851A9E"/>
    <w:rsid w:val="008B01F6"/>
    <w:rsid w:val="008D1CB8"/>
    <w:rsid w:val="008D7D6A"/>
    <w:rsid w:val="00901C9E"/>
    <w:rsid w:val="009138D5"/>
    <w:rsid w:val="00945E52"/>
    <w:rsid w:val="00961759"/>
    <w:rsid w:val="009953DA"/>
    <w:rsid w:val="009A2EEC"/>
    <w:rsid w:val="009A79D6"/>
    <w:rsid w:val="009B71C0"/>
    <w:rsid w:val="00A537BD"/>
    <w:rsid w:val="00AB0AF2"/>
    <w:rsid w:val="00AC0F6C"/>
    <w:rsid w:val="00B03C0D"/>
    <w:rsid w:val="00B34D60"/>
    <w:rsid w:val="00B502A9"/>
    <w:rsid w:val="00B77C62"/>
    <w:rsid w:val="00BA0559"/>
    <w:rsid w:val="00BC4EB6"/>
    <w:rsid w:val="00BC648E"/>
    <w:rsid w:val="00BD3206"/>
    <w:rsid w:val="00C15353"/>
    <w:rsid w:val="00C57A4F"/>
    <w:rsid w:val="00C87EC1"/>
    <w:rsid w:val="00C948D2"/>
    <w:rsid w:val="00CA6247"/>
    <w:rsid w:val="00CC1666"/>
    <w:rsid w:val="00CE62D9"/>
    <w:rsid w:val="00CF1169"/>
    <w:rsid w:val="00CF405C"/>
    <w:rsid w:val="00D1700B"/>
    <w:rsid w:val="00D504E5"/>
    <w:rsid w:val="00DA05CE"/>
    <w:rsid w:val="00E00BD3"/>
    <w:rsid w:val="00E1427A"/>
    <w:rsid w:val="00E17321"/>
    <w:rsid w:val="00E21438"/>
    <w:rsid w:val="00E906FC"/>
    <w:rsid w:val="00ED4163"/>
    <w:rsid w:val="00F15D9C"/>
    <w:rsid w:val="00F86418"/>
    <w:rsid w:val="00F97AE1"/>
    <w:rsid w:val="00FB75DA"/>
    <w:rsid w:val="00FD65DC"/>
    <w:rsid w:val="00FE2B3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5E7"/>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A637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4A6370"/>
    <w:rPr>
      <w:rFonts w:ascii="Times New Roman" w:hAnsi="Times New Roman" w:cs="Times New Roman"/>
      <w:kern w:val="2"/>
      <w:sz w:val="18"/>
      <w:szCs w:val="18"/>
    </w:rPr>
  </w:style>
  <w:style w:type="paragraph" w:styleId="Footer">
    <w:name w:val="footer"/>
    <w:basedOn w:val="Normal"/>
    <w:link w:val="FooterChar"/>
    <w:uiPriority w:val="99"/>
    <w:rsid w:val="004A637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4A6370"/>
    <w:rPr>
      <w:rFonts w:ascii="Times New Roman"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173</Words>
  <Characters>988</Characters>
  <Application>Microsoft Office Outlook</Application>
  <DocSecurity>0</DocSecurity>
  <Lines>0</Lines>
  <Paragraphs>0</Paragraphs>
  <ScaleCrop>false</ScaleCrop>
  <Company>承德建行信息管理部</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subject/>
  <dc:creator>CCB</dc:creator>
  <cp:keywords/>
  <dc:description/>
  <cp:lastModifiedBy>杨冬梅</cp:lastModifiedBy>
  <cp:revision>3</cp:revision>
  <cp:lastPrinted>2018-01-29T07:25:00Z</cp:lastPrinted>
  <dcterms:created xsi:type="dcterms:W3CDTF">2018-02-11T03:44:00Z</dcterms:created>
  <dcterms:modified xsi:type="dcterms:W3CDTF">2018-02-28T03:00:00Z</dcterms:modified>
</cp:coreProperties>
</file>